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468DF1" w14:textId="77777777" w:rsidR="00F554A4" w:rsidRDefault="00F554A4" w:rsidP="00F554A4">
      <w:pPr>
        <w:rPr>
          <w:rFonts w:cstheme="minorHAnsi"/>
        </w:rPr>
      </w:pPr>
    </w:p>
    <w:p w14:paraId="3D9642FF" w14:textId="77777777" w:rsidR="00F554A4" w:rsidRDefault="00F554A4" w:rsidP="00F554A4">
      <w:pPr>
        <w:rPr>
          <w:rFonts w:cstheme="minorHAnsi"/>
        </w:rPr>
      </w:pPr>
    </w:p>
    <w:p w14:paraId="6DBCC5CF" w14:textId="3E101A43" w:rsidR="00F554A4" w:rsidRPr="00F554A4" w:rsidRDefault="00F554A4" w:rsidP="00F554A4">
      <w:pPr>
        <w:pStyle w:val="NoSpacing"/>
        <w:jc w:val="center"/>
        <w:rPr>
          <w:rFonts w:cstheme="minorHAnsi"/>
          <w:b/>
          <w:bCs/>
          <w:sz w:val="32"/>
          <w:szCs w:val="32"/>
        </w:rPr>
      </w:pPr>
      <w:r w:rsidRPr="00F554A4">
        <w:rPr>
          <w:rFonts w:cstheme="minorHAnsi"/>
          <w:b/>
          <w:bCs/>
          <w:sz w:val="32"/>
          <w:szCs w:val="32"/>
        </w:rPr>
        <w:t>MEMBERSHIP APPLICATION FORM</w:t>
      </w:r>
    </w:p>
    <w:p w14:paraId="64F34533" w14:textId="10FB1424" w:rsidR="00F554A4" w:rsidRDefault="00F554A4" w:rsidP="00F554A4">
      <w:pPr>
        <w:pStyle w:val="NoSpacing"/>
        <w:jc w:val="center"/>
        <w:rPr>
          <w:rFonts w:cstheme="minorHAnsi"/>
        </w:rPr>
      </w:pPr>
      <w:r w:rsidRPr="00F554A4">
        <w:rPr>
          <w:rFonts w:cstheme="minorHAnsi"/>
        </w:rPr>
        <w:t>to become a member of the EMUNI University Network</w:t>
      </w:r>
    </w:p>
    <w:p w14:paraId="45A29AB2" w14:textId="77777777" w:rsidR="00F554A4" w:rsidRPr="00F554A4" w:rsidRDefault="00F554A4" w:rsidP="00F554A4">
      <w:pPr>
        <w:pStyle w:val="NoSpacing"/>
        <w:jc w:val="center"/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40"/>
        <w:gridCol w:w="6322"/>
      </w:tblGrid>
      <w:tr w:rsidR="00F554A4" w:rsidRPr="00AC01DE" w14:paraId="37EF802B" w14:textId="77777777" w:rsidTr="00A25E19">
        <w:trPr>
          <w:trHeight w:val="567"/>
        </w:trPr>
        <w:tc>
          <w:tcPr>
            <w:tcW w:w="2802" w:type="dxa"/>
            <w:vAlign w:val="center"/>
          </w:tcPr>
          <w:p w14:paraId="63B295E2" w14:textId="77777777" w:rsidR="00F554A4" w:rsidRPr="00AC01DE" w:rsidRDefault="00F554A4" w:rsidP="00A25E19">
            <w:pPr>
              <w:rPr>
                <w:rFonts w:cstheme="minorHAnsi"/>
                <w:b/>
                <w:bCs/>
              </w:rPr>
            </w:pPr>
            <w:r w:rsidRPr="00AC01DE">
              <w:rPr>
                <w:rFonts w:cstheme="minorHAnsi"/>
                <w:b/>
                <w:bCs/>
              </w:rPr>
              <w:t>Institution name</w:t>
            </w:r>
          </w:p>
        </w:tc>
        <w:tc>
          <w:tcPr>
            <w:tcW w:w="6624" w:type="dxa"/>
            <w:vAlign w:val="center"/>
          </w:tcPr>
          <w:p w14:paraId="552CEF91" w14:textId="77777777" w:rsidR="00F554A4" w:rsidRDefault="00F554A4" w:rsidP="00A25E19">
            <w:pPr>
              <w:rPr>
                <w:rFonts w:cstheme="minorHAnsi"/>
              </w:rPr>
            </w:pPr>
          </w:p>
        </w:tc>
      </w:tr>
      <w:tr w:rsidR="00F554A4" w:rsidRPr="00AC01DE" w14:paraId="3598740A" w14:textId="77777777" w:rsidTr="00A25E19">
        <w:trPr>
          <w:trHeight w:val="567"/>
        </w:trPr>
        <w:tc>
          <w:tcPr>
            <w:tcW w:w="2802" w:type="dxa"/>
            <w:vAlign w:val="center"/>
          </w:tcPr>
          <w:p w14:paraId="7A14BA13" w14:textId="77777777" w:rsidR="00F554A4" w:rsidRPr="00AC01DE" w:rsidRDefault="00F554A4" w:rsidP="00A25E19">
            <w:pPr>
              <w:rPr>
                <w:rFonts w:cstheme="minorHAnsi"/>
                <w:b/>
                <w:bCs/>
              </w:rPr>
            </w:pPr>
          </w:p>
        </w:tc>
        <w:tc>
          <w:tcPr>
            <w:tcW w:w="6624" w:type="dxa"/>
            <w:vAlign w:val="center"/>
          </w:tcPr>
          <w:p w14:paraId="08335D8C" w14:textId="77777777" w:rsidR="00F554A4" w:rsidRDefault="00F554A4" w:rsidP="00A25E19">
            <w:pPr>
              <w:rPr>
                <w:rFonts w:cstheme="minorHAnsi"/>
              </w:rPr>
            </w:pPr>
          </w:p>
        </w:tc>
      </w:tr>
      <w:tr w:rsidR="00F554A4" w:rsidRPr="00AC01DE" w14:paraId="5226F75B" w14:textId="77777777" w:rsidTr="00A25E19">
        <w:trPr>
          <w:trHeight w:val="567"/>
        </w:trPr>
        <w:tc>
          <w:tcPr>
            <w:tcW w:w="2802" w:type="dxa"/>
            <w:vAlign w:val="center"/>
          </w:tcPr>
          <w:p w14:paraId="34A8759B" w14:textId="2B797300" w:rsidR="00F554A4" w:rsidRPr="00AC01DE" w:rsidRDefault="00F554A4" w:rsidP="00A25E19">
            <w:pPr>
              <w:rPr>
                <w:rFonts w:cstheme="minorHAnsi"/>
                <w:b/>
                <w:bCs/>
              </w:rPr>
            </w:pPr>
            <w:r w:rsidRPr="00AC01DE">
              <w:rPr>
                <w:rFonts w:cstheme="minorHAnsi"/>
                <w:b/>
                <w:bCs/>
              </w:rPr>
              <w:t>Would you like to become FULL MEMBER</w:t>
            </w:r>
            <w:r w:rsidR="00FA49E7">
              <w:rPr>
                <w:rFonts w:cstheme="minorHAnsi"/>
                <w:b/>
                <w:bCs/>
              </w:rPr>
              <w:t>?</w:t>
            </w:r>
          </w:p>
        </w:tc>
        <w:tc>
          <w:tcPr>
            <w:tcW w:w="6624" w:type="dxa"/>
            <w:vAlign w:val="center"/>
          </w:tcPr>
          <w:p w14:paraId="3DB48A35" w14:textId="65B349B5" w:rsidR="00F554A4" w:rsidRPr="00AC01DE" w:rsidRDefault="00F554A4" w:rsidP="00A25E19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YES / NO </w:t>
            </w:r>
          </w:p>
        </w:tc>
      </w:tr>
      <w:tr w:rsidR="00F554A4" w:rsidRPr="00AC01DE" w14:paraId="28C988DA" w14:textId="77777777" w:rsidTr="00A25E19">
        <w:trPr>
          <w:trHeight w:val="567"/>
        </w:trPr>
        <w:tc>
          <w:tcPr>
            <w:tcW w:w="2802" w:type="dxa"/>
            <w:vAlign w:val="center"/>
          </w:tcPr>
          <w:p w14:paraId="3BEC51AC" w14:textId="77777777" w:rsidR="00F554A4" w:rsidRPr="00AC01DE" w:rsidRDefault="00F554A4" w:rsidP="00A25E19">
            <w:pPr>
              <w:rPr>
                <w:rFonts w:cstheme="minorHAnsi"/>
                <w:b/>
                <w:bCs/>
              </w:rPr>
            </w:pPr>
          </w:p>
        </w:tc>
        <w:tc>
          <w:tcPr>
            <w:tcW w:w="6624" w:type="dxa"/>
            <w:vAlign w:val="center"/>
          </w:tcPr>
          <w:p w14:paraId="740617BC" w14:textId="77777777" w:rsidR="00F554A4" w:rsidRPr="00AC01DE" w:rsidRDefault="00F554A4" w:rsidP="00A25E19">
            <w:pPr>
              <w:rPr>
                <w:rFonts w:cstheme="minorHAnsi"/>
              </w:rPr>
            </w:pPr>
          </w:p>
        </w:tc>
      </w:tr>
      <w:tr w:rsidR="00F554A4" w:rsidRPr="00AC01DE" w14:paraId="6C1CEEA3" w14:textId="77777777" w:rsidTr="00A25E19">
        <w:trPr>
          <w:trHeight w:val="567"/>
        </w:trPr>
        <w:tc>
          <w:tcPr>
            <w:tcW w:w="2802" w:type="dxa"/>
            <w:vAlign w:val="center"/>
          </w:tcPr>
          <w:p w14:paraId="5693C8EB" w14:textId="77777777" w:rsidR="00F554A4" w:rsidRPr="00AC01DE" w:rsidRDefault="00F554A4" w:rsidP="00A25E19">
            <w:pPr>
              <w:rPr>
                <w:rFonts w:cstheme="minorHAnsi"/>
                <w:b/>
                <w:bCs/>
              </w:rPr>
            </w:pPr>
            <w:r w:rsidRPr="00AC01DE">
              <w:rPr>
                <w:rFonts w:cstheme="minorHAnsi"/>
                <w:b/>
                <w:bCs/>
              </w:rPr>
              <w:t>Address</w:t>
            </w:r>
          </w:p>
        </w:tc>
        <w:tc>
          <w:tcPr>
            <w:tcW w:w="6624" w:type="dxa"/>
            <w:vAlign w:val="center"/>
          </w:tcPr>
          <w:p w14:paraId="7E8FC246" w14:textId="77777777" w:rsidR="00F554A4" w:rsidRPr="00AC01DE" w:rsidRDefault="00F554A4" w:rsidP="00A25E19">
            <w:pPr>
              <w:rPr>
                <w:rFonts w:cstheme="minorHAnsi"/>
              </w:rPr>
            </w:pPr>
          </w:p>
        </w:tc>
      </w:tr>
      <w:tr w:rsidR="00F554A4" w:rsidRPr="00AC01DE" w14:paraId="293E5332" w14:textId="77777777" w:rsidTr="00A25E19">
        <w:trPr>
          <w:trHeight w:val="567"/>
        </w:trPr>
        <w:tc>
          <w:tcPr>
            <w:tcW w:w="2802" w:type="dxa"/>
            <w:vAlign w:val="center"/>
          </w:tcPr>
          <w:p w14:paraId="2CFBE31E" w14:textId="77777777" w:rsidR="00F554A4" w:rsidRPr="00AC01DE" w:rsidRDefault="00F554A4" w:rsidP="00A25E19">
            <w:pPr>
              <w:rPr>
                <w:rFonts w:cstheme="minorHAnsi"/>
                <w:b/>
                <w:bCs/>
              </w:rPr>
            </w:pPr>
            <w:r w:rsidRPr="00AC01DE">
              <w:rPr>
                <w:rFonts w:cstheme="minorHAnsi"/>
                <w:b/>
                <w:bCs/>
              </w:rPr>
              <w:t>Postal code</w:t>
            </w:r>
          </w:p>
        </w:tc>
        <w:tc>
          <w:tcPr>
            <w:tcW w:w="6624" w:type="dxa"/>
            <w:vAlign w:val="center"/>
          </w:tcPr>
          <w:p w14:paraId="5644D222" w14:textId="77777777" w:rsidR="00F554A4" w:rsidRPr="00AC01DE" w:rsidRDefault="00F554A4" w:rsidP="00A25E19">
            <w:pPr>
              <w:rPr>
                <w:rFonts w:cstheme="minorHAnsi"/>
              </w:rPr>
            </w:pPr>
          </w:p>
        </w:tc>
      </w:tr>
      <w:tr w:rsidR="00F554A4" w:rsidRPr="00AC01DE" w14:paraId="2051DECF" w14:textId="77777777" w:rsidTr="00A25E19">
        <w:trPr>
          <w:trHeight w:val="567"/>
        </w:trPr>
        <w:tc>
          <w:tcPr>
            <w:tcW w:w="2802" w:type="dxa"/>
            <w:vAlign w:val="center"/>
          </w:tcPr>
          <w:p w14:paraId="570A6DC5" w14:textId="77777777" w:rsidR="00F554A4" w:rsidRPr="00AC01DE" w:rsidRDefault="00F554A4" w:rsidP="00A25E19">
            <w:pPr>
              <w:rPr>
                <w:rFonts w:cstheme="minorHAnsi"/>
                <w:b/>
                <w:bCs/>
              </w:rPr>
            </w:pPr>
            <w:r w:rsidRPr="00AC01DE">
              <w:rPr>
                <w:rFonts w:cstheme="minorHAnsi"/>
                <w:b/>
                <w:bCs/>
              </w:rPr>
              <w:t>City</w:t>
            </w:r>
          </w:p>
        </w:tc>
        <w:tc>
          <w:tcPr>
            <w:tcW w:w="6624" w:type="dxa"/>
            <w:vAlign w:val="center"/>
          </w:tcPr>
          <w:p w14:paraId="4621F8C8" w14:textId="77777777" w:rsidR="00F554A4" w:rsidRPr="00AC01DE" w:rsidRDefault="00F554A4" w:rsidP="00A25E19">
            <w:pPr>
              <w:rPr>
                <w:rFonts w:cstheme="minorHAnsi"/>
              </w:rPr>
            </w:pPr>
          </w:p>
        </w:tc>
      </w:tr>
      <w:tr w:rsidR="00F554A4" w:rsidRPr="00AC01DE" w14:paraId="2F262886" w14:textId="77777777" w:rsidTr="00A25E19">
        <w:trPr>
          <w:trHeight w:val="567"/>
        </w:trPr>
        <w:tc>
          <w:tcPr>
            <w:tcW w:w="2802" w:type="dxa"/>
            <w:vAlign w:val="center"/>
          </w:tcPr>
          <w:p w14:paraId="7FDD6FFB" w14:textId="77777777" w:rsidR="00F554A4" w:rsidRPr="00AC01DE" w:rsidRDefault="00F554A4" w:rsidP="00A25E19">
            <w:pPr>
              <w:rPr>
                <w:rFonts w:cstheme="minorHAnsi"/>
                <w:b/>
                <w:bCs/>
              </w:rPr>
            </w:pPr>
            <w:r w:rsidRPr="00AC01DE">
              <w:rPr>
                <w:rFonts w:cstheme="minorHAnsi"/>
                <w:b/>
                <w:bCs/>
              </w:rPr>
              <w:t>Country</w:t>
            </w:r>
          </w:p>
        </w:tc>
        <w:tc>
          <w:tcPr>
            <w:tcW w:w="6624" w:type="dxa"/>
            <w:vAlign w:val="center"/>
          </w:tcPr>
          <w:p w14:paraId="6D1DE6A5" w14:textId="77777777" w:rsidR="00F554A4" w:rsidRPr="00AC01DE" w:rsidRDefault="00F554A4" w:rsidP="00A25E19">
            <w:pPr>
              <w:rPr>
                <w:rFonts w:cstheme="minorHAnsi"/>
              </w:rPr>
            </w:pPr>
          </w:p>
        </w:tc>
      </w:tr>
      <w:tr w:rsidR="00F554A4" w:rsidRPr="00AC01DE" w14:paraId="5B42C0A5" w14:textId="77777777" w:rsidTr="00A25E19">
        <w:trPr>
          <w:trHeight w:val="567"/>
        </w:trPr>
        <w:tc>
          <w:tcPr>
            <w:tcW w:w="2802" w:type="dxa"/>
            <w:vAlign w:val="center"/>
          </w:tcPr>
          <w:p w14:paraId="65ED7BC3" w14:textId="77777777" w:rsidR="00F554A4" w:rsidRPr="00AC01DE" w:rsidRDefault="00F554A4" w:rsidP="00A25E19">
            <w:pPr>
              <w:rPr>
                <w:rFonts w:cstheme="minorHAnsi"/>
                <w:b/>
                <w:bCs/>
              </w:rPr>
            </w:pPr>
            <w:r w:rsidRPr="00AC01DE">
              <w:rPr>
                <w:rFonts w:cstheme="minorHAnsi"/>
                <w:b/>
                <w:bCs/>
              </w:rPr>
              <w:t>VAT number</w:t>
            </w:r>
          </w:p>
        </w:tc>
        <w:tc>
          <w:tcPr>
            <w:tcW w:w="6624" w:type="dxa"/>
            <w:vAlign w:val="center"/>
          </w:tcPr>
          <w:p w14:paraId="62B1D4EF" w14:textId="77777777" w:rsidR="00F554A4" w:rsidRPr="00AC01DE" w:rsidRDefault="00F554A4" w:rsidP="00A25E19">
            <w:pPr>
              <w:rPr>
                <w:rFonts w:cstheme="minorHAnsi"/>
              </w:rPr>
            </w:pPr>
          </w:p>
        </w:tc>
      </w:tr>
      <w:tr w:rsidR="00F554A4" w:rsidRPr="00AC01DE" w14:paraId="3C98A596" w14:textId="77777777" w:rsidTr="00A25E19">
        <w:trPr>
          <w:trHeight w:val="567"/>
        </w:trPr>
        <w:tc>
          <w:tcPr>
            <w:tcW w:w="2802" w:type="dxa"/>
            <w:vAlign w:val="center"/>
          </w:tcPr>
          <w:p w14:paraId="2AE56265" w14:textId="77777777" w:rsidR="00F554A4" w:rsidRPr="00AC01DE" w:rsidRDefault="00F554A4" w:rsidP="00A25E19">
            <w:pPr>
              <w:rPr>
                <w:rFonts w:cstheme="minorHAnsi"/>
                <w:b/>
                <w:bCs/>
              </w:rPr>
            </w:pPr>
          </w:p>
        </w:tc>
        <w:tc>
          <w:tcPr>
            <w:tcW w:w="6624" w:type="dxa"/>
            <w:vAlign w:val="center"/>
          </w:tcPr>
          <w:p w14:paraId="3CFC781C" w14:textId="77777777" w:rsidR="00F554A4" w:rsidRPr="00AC01DE" w:rsidRDefault="00F554A4" w:rsidP="00A25E19">
            <w:pPr>
              <w:rPr>
                <w:rFonts w:cstheme="minorHAnsi"/>
              </w:rPr>
            </w:pPr>
          </w:p>
        </w:tc>
      </w:tr>
      <w:tr w:rsidR="00F554A4" w:rsidRPr="00AC01DE" w14:paraId="5D065BEA" w14:textId="77777777" w:rsidTr="00A25E19">
        <w:trPr>
          <w:trHeight w:val="567"/>
        </w:trPr>
        <w:tc>
          <w:tcPr>
            <w:tcW w:w="2802" w:type="dxa"/>
            <w:vAlign w:val="center"/>
          </w:tcPr>
          <w:p w14:paraId="4715360C" w14:textId="77777777" w:rsidR="00F554A4" w:rsidRPr="00AC01DE" w:rsidRDefault="00F554A4" w:rsidP="00A25E19">
            <w:pPr>
              <w:rPr>
                <w:rFonts w:cstheme="minorHAnsi"/>
                <w:b/>
                <w:bCs/>
              </w:rPr>
            </w:pPr>
            <w:r w:rsidRPr="00AC01DE">
              <w:rPr>
                <w:rFonts w:cstheme="minorHAnsi"/>
                <w:b/>
                <w:bCs/>
              </w:rPr>
              <w:t>Contact person</w:t>
            </w:r>
            <w:r>
              <w:rPr>
                <w:rFonts w:cstheme="minorHAnsi"/>
                <w:b/>
                <w:bCs/>
              </w:rPr>
              <w:t xml:space="preserve"> name</w:t>
            </w:r>
          </w:p>
        </w:tc>
        <w:tc>
          <w:tcPr>
            <w:tcW w:w="6624" w:type="dxa"/>
            <w:vAlign w:val="center"/>
          </w:tcPr>
          <w:p w14:paraId="13C739F0" w14:textId="77777777" w:rsidR="00F554A4" w:rsidRPr="00AC01DE" w:rsidRDefault="00F554A4" w:rsidP="00A25E19">
            <w:pPr>
              <w:rPr>
                <w:rFonts w:cstheme="minorHAnsi"/>
              </w:rPr>
            </w:pPr>
          </w:p>
        </w:tc>
      </w:tr>
      <w:tr w:rsidR="00F554A4" w:rsidRPr="00AC01DE" w14:paraId="4E403FC8" w14:textId="77777777" w:rsidTr="00A25E19">
        <w:trPr>
          <w:trHeight w:val="567"/>
        </w:trPr>
        <w:tc>
          <w:tcPr>
            <w:tcW w:w="2802" w:type="dxa"/>
            <w:vAlign w:val="center"/>
          </w:tcPr>
          <w:p w14:paraId="580114E5" w14:textId="77777777" w:rsidR="00F554A4" w:rsidRPr="00AC01DE" w:rsidRDefault="00F554A4" w:rsidP="00A25E19">
            <w:pPr>
              <w:rPr>
                <w:rFonts w:cstheme="minorHAnsi"/>
                <w:b/>
                <w:bCs/>
              </w:rPr>
            </w:pPr>
            <w:r w:rsidRPr="00AC01DE">
              <w:rPr>
                <w:rFonts w:cstheme="minorHAnsi"/>
                <w:b/>
                <w:bCs/>
              </w:rPr>
              <w:t>Contact person email</w:t>
            </w:r>
          </w:p>
        </w:tc>
        <w:tc>
          <w:tcPr>
            <w:tcW w:w="6624" w:type="dxa"/>
            <w:vAlign w:val="center"/>
          </w:tcPr>
          <w:p w14:paraId="3C8B7CD1" w14:textId="77777777" w:rsidR="00F554A4" w:rsidRPr="00AC01DE" w:rsidRDefault="00F554A4" w:rsidP="00A25E19">
            <w:pPr>
              <w:rPr>
                <w:rFonts w:cstheme="minorHAnsi"/>
              </w:rPr>
            </w:pPr>
          </w:p>
        </w:tc>
      </w:tr>
      <w:tr w:rsidR="00F554A4" w:rsidRPr="00AC01DE" w14:paraId="1070F821" w14:textId="77777777" w:rsidTr="00A25E19">
        <w:trPr>
          <w:trHeight w:val="567"/>
        </w:trPr>
        <w:tc>
          <w:tcPr>
            <w:tcW w:w="2802" w:type="dxa"/>
            <w:vAlign w:val="center"/>
          </w:tcPr>
          <w:p w14:paraId="11DBBE0A" w14:textId="77777777" w:rsidR="00F554A4" w:rsidRPr="00AC01DE" w:rsidRDefault="00F554A4" w:rsidP="00A25E19">
            <w:pPr>
              <w:rPr>
                <w:rFonts w:cstheme="minorHAnsi"/>
                <w:b/>
                <w:bCs/>
              </w:rPr>
            </w:pPr>
          </w:p>
        </w:tc>
        <w:tc>
          <w:tcPr>
            <w:tcW w:w="6624" w:type="dxa"/>
            <w:vAlign w:val="center"/>
          </w:tcPr>
          <w:p w14:paraId="36164C11" w14:textId="77777777" w:rsidR="00F554A4" w:rsidRPr="00AC01DE" w:rsidRDefault="00F554A4" w:rsidP="00A25E19">
            <w:pPr>
              <w:rPr>
                <w:rFonts w:cstheme="minorHAnsi"/>
              </w:rPr>
            </w:pPr>
          </w:p>
        </w:tc>
      </w:tr>
      <w:tr w:rsidR="00F554A4" w:rsidRPr="00AC01DE" w14:paraId="17E80AEA" w14:textId="77777777" w:rsidTr="00A25E19">
        <w:trPr>
          <w:trHeight w:val="567"/>
        </w:trPr>
        <w:tc>
          <w:tcPr>
            <w:tcW w:w="2802" w:type="dxa"/>
            <w:vAlign w:val="center"/>
          </w:tcPr>
          <w:p w14:paraId="58EBB632" w14:textId="77777777" w:rsidR="00F554A4" w:rsidRPr="00AC01DE" w:rsidRDefault="00F554A4" w:rsidP="00A25E19">
            <w:pPr>
              <w:rPr>
                <w:rFonts w:cstheme="minorHAnsi"/>
                <w:b/>
                <w:bCs/>
              </w:rPr>
            </w:pPr>
            <w:r w:rsidRPr="00AC01DE">
              <w:rPr>
                <w:rFonts w:cstheme="minorHAnsi"/>
                <w:b/>
                <w:bCs/>
              </w:rPr>
              <w:t>Legal representative name</w:t>
            </w:r>
          </w:p>
        </w:tc>
        <w:tc>
          <w:tcPr>
            <w:tcW w:w="6624" w:type="dxa"/>
            <w:vAlign w:val="center"/>
          </w:tcPr>
          <w:p w14:paraId="65B97C72" w14:textId="77777777" w:rsidR="00F554A4" w:rsidRPr="00AC01DE" w:rsidRDefault="00F554A4" w:rsidP="00A25E19">
            <w:pPr>
              <w:rPr>
                <w:rFonts w:cstheme="minorHAnsi"/>
              </w:rPr>
            </w:pPr>
          </w:p>
        </w:tc>
      </w:tr>
      <w:tr w:rsidR="00F554A4" w:rsidRPr="00AC01DE" w14:paraId="5DE0663F" w14:textId="77777777" w:rsidTr="00A25E19">
        <w:trPr>
          <w:trHeight w:val="567"/>
        </w:trPr>
        <w:tc>
          <w:tcPr>
            <w:tcW w:w="2802" w:type="dxa"/>
            <w:vAlign w:val="center"/>
          </w:tcPr>
          <w:p w14:paraId="3BF78342" w14:textId="77777777" w:rsidR="00F554A4" w:rsidRPr="00AC01DE" w:rsidRDefault="00F554A4" w:rsidP="00A25E19">
            <w:pPr>
              <w:rPr>
                <w:rFonts w:cstheme="minorHAnsi"/>
                <w:b/>
                <w:bCs/>
              </w:rPr>
            </w:pPr>
            <w:r w:rsidRPr="00AC01DE">
              <w:rPr>
                <w:rFonts w:cstheme="minorHAnsi"/>
                <w:b/>
                <w:bCs/>
              </w:rPr>
              <w:t>Legal representative email</w:t>
            </w:r>
          </w:p>
        </w:tc>
        <w:tc>
          <w:tcPr>
            <w:tcW w:w="6624" w:type="dxa"/>
            <w:vAlign w:val="center"/>
          </w:tcPr>
          <w:p w14:paraId="2173430F" w14:textId="77777777" w:rsidR="00F554A4" w:rsidRPr="00AC01DE" w:rsidRDefault="00F554A4" w:rsidP="00A25E19">
            <w:pPr>
              <w:rPr>
                <w:rFonts w:cstheme="minorHAnsi"/>
              </w:rPr>
            </w:pPr>
          </w:p>
        </w:tc>
      </w:tr>
      <w:tr w:rsidR="00F554A4" w:rsidRPr="00AC01DE" w14:paraId="4E5541E0" w14:textId="77777777" w:rsidTr="00A25E19">
        <w:trPr>
          <w:trHeight w:val="567"/>
        </w:trPr>
        <w:tc>
          <w:tcPr>
            <w:tcW w:w="2802" w:type="dxa"/>
            <w:vAlign w:val="center"/>
          </w:tcPr>
          <w:p w14:paraId="04BF69E3" w14:textId="77777777" w:rsidR="00F554A4" w:rsidRPr="00AC01DE" w:rsidRDefault="00F554A4" w:rsidP="00A25E19">
            <w:pPr>
              <w:rPr>
                <w:rFonts w:cstheme="minorHAnsi"/>
                <w:b/>
                <w:bCs/>
              </w:rPr>
            </w:pPr>
          </w:p>
        </w:tc>
        <w:tc>
          <w:tcPr>
            <w:tcW w:w="6624" w:type="dxa"/>
            <w:vAlign w:val="center"/>
          </w:tcPr>
          <w:p w14:paraId="3E4DEBA1" w14:textId="77777777" w:rsidR="00F554A4" w:rsidRPr="00AC01DE" w:rsidRDefault="00F554A4" w:rsidP="00A25E19">
            <w:pPr>
              <w:rPr>
                <w:rFonts w:cstheme="minorHAnsi"/>
              </w:rPr>
            </w:pPr>
          </w:p>
        </w:tc>
      </w:tr>
      <w:tr w:rsidR="00F554A4" w:rsidRPr="00AC01DE" w14:paraId="138F8AC7" w14:textId="77777777" w:rsidTr="00A25E19">
        <w:trPr>
          <w:trHeight w:val="567"/>
        </w:trPr>
        <w:tc>
          <w:tcPr>
            <w:tcW w:w="2802" w:type="dxa"/>
            <w:vAlign w:val="center"/>
          </w:tcPr>
          <w:p w14:paraId="37CD05AB" w14:textId="77777777" w:rsidR="00F554A4" w:rsidRPr="00AC01DE" w:rsidRDefault="00F554A4" w:rsidP="00A25E19">
            <w:pPr>
              <w:rPr>
                <w:rFonts w:cstheme="minorHAnsi"/>
                <w:b/>
                <w:bCs/>
              </w:rPr>
            </w:pPr>
            <w:r w:rsidRPr="00AC01DE">
              <w:rPr>
                <w:rFonts w:cstheme="minorHAnsi"/>
                <w:b/>
                <w:bCs/>
              </w:rPr>
              <w:t>Other contacts</w:t>
            </w:r>
          </w:p>
        </w:tc>
        <w:tc>
          <w:tcPr>
            <w:tcW w:w="6624" w:type="dxa"/>
            <w:vAlign w:val="center"/>
          </w:tcPr>
          <w:p w14:paraId="4F5F3C0C" w14:textId="77777777" w:rsidR="00F554A4" w:rsidRPr="00AC01DE" w:rsidRDefault="00F554A4" w:rsidP="00A25E19">
            <w:pPr>
              <w:rPr>
                <w:rFonts w:cstheme="minorHAnsi"/>
              </w:rPr>
            </w:pPr>
          </w:p>
        </w:tc>
      </w:tr>
    </w:tbl>
    <w:p w14:paraId="04CBB5C9" w14:textId="77777777" w:rsidR="00F554A4" w:rsidRDefault="00F554A4" w:rsidP="00F554A4"/>
    <w:p w14:paraId="0702111B" w14:textId="7E88727A" w:rsidR="00F554A4" w:rsidRDefault="00F554A4" w:rsidP="00F554A4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554A4" w:rsidRPr="00AC01DE" w14:paraId="25B5DB89" w14:textId="77777777" w:rsidTr="00A25E19">
        <w:trPr>
          <w:trHeight w:val="567"/>
        </w:trPr>
        <w:tc>
          <w:tcPr>
            <w:tcW w:w="9426" w:type="dxa"/>
            <w:vAlign w:val="center"/>
          </w:tcPr>
          <w:p w14:paraId="7557005D" w14:textId="77777777" w:rsidR="00F554A4" w:rsidRPr="00AC01DE" w:rsidRDefault="00F554A4" w:rsidP="00A25E19">
            <w:pPr>
              <w:rPr>
                <w:rFonts w:cstheme="minorHAnsi"/>
              </w:rPr>
            </w:pPr>
            <w:r w:rsidRPr="00AC01DE">
              <w:rPr>
                <w:rFonts w:cstheme="minorHAnsi"/>
                <w:b/>
                <w:bCs/>
              </w:rPr>
              <w:lastRenderedPageBreak/>
              <w:t>Short description of the institution</w:t>
            </w:r>
          </w:p>
        </w:tc>
      </w:tr>
      <w:tr w:rsidR="00F554A4" w:rsidRPr="00AC01DE" w14:paraId="298D971C" w14:textId="77777777" w:rsidTr="00A25E19">
        <w:trPr>
          <w:trHeight w:val="2835"/>
        </w:trPr>
        <w:tc>
          <w:tcPr>
            <w:tcW w:w="9426" w:type="dxa"/>
          </w:tcPr>
          <w:p w14:paraId="4CB3D20A" w14:textId="77777777" w:rsidR="00F554A4" w:rsidRPr="00AC01DE" w:rsidRDefault="00F554A4" w:rsidP="00A25E19">
            <w:pPr>
              <w:rPr>
                <w:rFonts w:cstheme="minorHAnsi"/>
                <w:b/>
                <w:bCs/>
              </w:rPr>
            </w:pPr>
          </w:p>
        </w:tc>
      </w:tr>
    </w:tbl>
    <w:p w14:paraId="489EFBEB" w14:textId="77777777" w:rsidR="00F554A4" w:rsidRDefault="00F554A4" w:rsidP="00F554A4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554A4" w:rsidRPr="00AC01DE" w14:paraId="47B1A399" w14:textId="77777777" w:rsidTr="00A25E19">
        <w:trPr>
          <w:trHeight w:val="567"/>
        </w:trPr>
        <w:tc>
          <w:tcPr>
            <w:tcW w:w="9426" w:type="dxa"/>
            <w:vAlign w:val="center"/>
          </w:tcPr>
          <w:p w14:paraId="16334383" w14:textId="40405D47" w:rsidR="00F554A4" w:rsidRPr="00DA546F" w:rsidRDefault="005A2F8D" w:rsidP="00A25E19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Suggested</w:t>
            </w:r>
            <w:r w:rsidR="00F554A4" w:rsidRPr="00DA546F">
              <w:rPr>
                <w:rFonts w:cstheme="minorHAnsi"/>
                <w:b/>
                <w:bCs/>
              </w:rPr>
              <w:t xml:space="preserve"> education</w:t>
            </w:r>
            <w:r>
              <w:rPr>
                <w:rFonts w:cstheme="minorHAnsi"/>
                <w:b/>
                <w:bCs/>
              </w:rPr>
              <w:t xml:space="preserve">al and </w:t>
            </w:r>
            <w:r w:rsidR="00F554A4" w:rsidRPr="00DA546F">
              <w:rPr>
                <w:rFonts w:cstheme="minorHAnsi"/>
                <w:b/>
                <w:bCs/>
              </w:rPr>
              <w:t>research</w:t>
            </w:r>
            <w:r w:rsidRPr="00DA546F">
              <w:rPr>
                <w:rFonts w:cstheme="minorHAnsi"/>
                <w:b/>
                <w:bCs/>
              </w:rPr>
              <w:t xml:space="preserve"> activities</w:t>
            </w:r>
            <w:r>
              <w:rPr>
                <w:rFonts w:cstheme="minorHAnsi"/>
                <w:b/>
                <w:bCs/>
              </w:rPr>
              <w:t>,</w:t>
            </w:r>
            <w:r w:rsidR="00F554A4" w:rsidRPr="00DA546F">
              <w:rPr>
                <w:rFonts w:cstheme="minorHAnsi"/>
                <w:b/>
                <w:bCs/>
              </w:rPr>
              <w:t xml:space="preserve"> cultural exchanges</w:t>
            </w:r>
            <w:r>
              <w:rPr>
                <w:rFonts w:cstheme="minorHAnsi"/>
                <w:b/>
                <w:bCs/>
              </w:rPr>
              <w:t xml:space="preserve">, </w:t>
            </w:r>
            <w:r w:rsidR="001F533D">
              <w:rPr>
                <w:rFonts w:cstheme="minorHAnsi"/>
                <w:b/>
                <w:bCs/>
              </w:rPr>
              <w:t>conferences</w:t>
            </w:r>
          </w:p>
        </w:tc>
      </w:tr>
      <w:tr w:rsidR="00F554A4" w:rsidRPr="00AC01DE" w14:paraId="54F77593" w14:textId="77777777" w:rsidTr="00A25E19">
        <w:trPr>
          <w:trHeight w:val="2835"/>
        </w:trPr>
        <w:tc>
          <w:tcPr>
            <w:tcW w:w="9426" w:type="dxa"/>
          </w:tcPr>
          <w:p w14:paraId="04DE0877" w14:textId="77777777" w:rsidR="00F554A4" w:rsidRPr="00AC01DE" w:rsidRDefault="00F554A4" w:rsidP="00A25E19">
            <w:pPr>
              <w:rPr>
                <w:rFonts w:cstheme="minorHAnsi"/>
                <w:b/>
                <w:bCs/>
              </w:rPr>
            </w:pPr>
          </w:p>
        </w:tc>
      </w:tr>
    </w:tbl>
    <w:p w14:paraId="34667905" w14:textId="77777777" w:rsidR="00F554A4" w:rsidRDefault="00F554A4" w:rsidP="00F554A4">
      <w:pPr>
        <w:rPr>
          <w:rFonts w:cstheme="minorHAnsi"/>
        </w:rPr>
      </w:pPr>
    </w:p>
    <w:p w14:paraId="5A3D8EE1" w14:textId="77777777" w:rsidR="00F554A4" w:rsidRDefault="00F554A4" w:rsidP="00F554A4">
      <w:pPr>
        <w:rPr>
          <w:rFonts w:cstheme="minorHAnsi"/>
        </w:rPr>
      </w:pPr>
    </w:p>
    <w:p w14:paraId="2F31357E" w14:textId="5AE5ADD9" w:rsidR="00F554A4" w:rsidRPr="00DA546F" w:rsidRDefault="00F554A4" w:rsidP="00F554A4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D</w:t>
      </w:r>
      <w:r w:rsidRPr="00DA546F">
        <w:rPr>
          <w:rFonts w:cstheme="minorHAnsi"/>
          <w:b/>
          <w:bCs/>
          <w:sz w:val="24"/>
          <w:szCs w:val="24"/>
        </w:rPr>
        <w:t xml:space="preserve">ATE &amp; PLACE: </w:t>
      </w:r>
    </w:p>
    <w:p w14:paraId="6E44B71D" w14:textId="77777777" w:rsidR="00F554A4" w:rsidRDefault="00F554A4" w:rsidP="00F554A4">
      <w:pPr>
        <w:rPr>
          <w:rFonts w:cstheme="minorHAnsi"/>
        </w:rPr>
      </w:pPr>
    </w:p>
    <w:p w14:paraId="5D31BFF4" w14:textId="77777777" w:rsidR="00F554A4" w:rsidRPr="00DA546F" w:rsidRDefault="00F554A4" w:rsidP="00F554A4">
      <w:pPr>
        <w:rPr>
          <w:rFonts w:cstheme="minorHAnsi"/>
          <w:b/>
          <w:bCs/>
          <w:sz w:val="24"/>
          <w:szCs w:val="24"/>
        </w:rPr>
      </w:pPr>
      <w:r w:rsidRPr="00DA546F">
        <w:rPr>
          <w:rFonts w:cstheme="minorHAnsi"/>
          <w:b/>
          <w:bCs/>
          <w:sz w:val="24"/>
          <w:szCs w:val="24"/>
        </w:rPr>
        <w:t>STAMP &amp; SIGNATURE:</w:t>
      </w:r>
    </w:p>
    <w:p w14:paraId="6AAA7F59" w14:textId="384B53D8" w:rsidR="007E511A" w:rsidRDefault="007E511A">
      <w:pPr>
        <w:rPr>
          <w:rFonts w:ascii="NewsGoth BT" w:hAnsi="NewsGoth BT"/>
        </w:rPr>
      </w:pPr>
    </w:p>
    <w:p w14:paraId="29E476D7" w14:textId="77777777" w:rsidR="00EB1439" w:rsidRDefault="00EB1439" w:rsidP="00881938">
      <w:pPr>
        <w:pStyle w:val="NoSpacing"/>
      </w:pPr>
    </w:p>
    <w:p w14:paraId="5EDE34AF" w14:textId="77777777" w:rsidR="00F554A4" w:rsidRDefault="00F554A4" w:rsidP="00881938">
      <w:pPr>
        <w:pStyle w:val="NoSpacing"/>
      </w:pPr>
    </w:p>
    <w:p w14:paraId="1C291618" w14:textId="6B82CBB6" w:rsidR="00F554A4" w:rsidRPr="00D670A8" w:rsidRDefault="00D670A8" w:rsidP="00881938">
      <w:pPr>
        <w:pStyle w:val="NoSpacing"/>
        <w:rPr>
          <w:rFonts w:cstheme="minorHAnsi"/>
          <w:b/>
          <w:bCs/>
        </w:rPr>
      </w:pPr>
      <w:r w:rsidRPr="00D670A8">
        <w:rPr>
          <w:rFonts w:cstheme="minorHAnsi"/>
          <w:b/>
          <w:bCs/>
        </w:rPr>
        <w:t xml:space="preserve">Please send the </w:t>
      </w:r>
      <w:r>
        <w:rPr>
          <w:rFonts w:cstheme="minorHAnsi"/>
          <w:b/>
          <w:bCs/>
        </w:rPr>
        <w:t>scanned copy</w:t>
      </w:r>
      <w:r w:rsidRPr="00D670A8">
        <w:rPr>
          <w:rFonts w:cstheme="minorHAnsi"/>
          <w:b/>
          <w:bCs/>
        </w:rPr>
        <w:t xml:space="preserve"> of the signed form to: </w:t>
      </w:r>
      <w:hyperlink r:id="rId6" w:history="1">
        <w:r w:rsidRPr="00E8050B">
          <w:rPr>
            <w:rStyle w:val="Hyperlink"/>
            <w:rFonts w:cstheme="minorHAnsi"/>
          </w:rPr>
          <w:t>polona.oblak@emuni.si</w:t>
        </w:r>
      </w:hyperlink>
      <w:r>
        <w:rPr>
          <w:rFonts w:cstheme="minorHAnsi"/>
        </w:rPr>
        <w:t xml:space="preserve"> </w:t>
      </w:r>
    </w:p>
    <w:p w14:paraId="37A2A802" w14:textId="77777777" w:rsidR="00F554A4" w:rsidRDefault="00F554A4" w:rsidP="00881938">
      <w:pPr>
        <w:pStyle w:val="NoSpacing"/>
      </w:pPr>
    </w:p>
    <w:p w14:paraId="7E4E4DBA" w14:textId="7CD59AB4" w:rsidR="00F554A4" w:rsidRPr="00D670A8" w:rsidRDefault="00F554A4" w:rsidP="00881938">
      <w:pPr>
        <w:pStyle w:val="NoSpacing"/>
        <w:rPr>
          <w:rFonts w:cstheme="minorHAnsi"/>
          <w:b/>
          <w:bCs/>
        </w:rPr>
      </w:pPr>
      <w:r w:rsidRPr="00D670A8">
        <w:rPr>
          <w:rFonts w:cstheme="minorHAnsi"/>
          <w:b/>
          <w:bCs/>
        </w:rPr>
        <w:t xml:space="preserve">Please </w:t>
      </w:r>
      <w:r w:rsidR="00D670A8" w:rsidRPr="00D670A8">
        <w:rPr>
          <w:rFonts w:cstheme="minorHAnsi"/>
          <w:b/>
          <w:bCs/>
        </w:rPr>
        <w:t xml:space="preserve">send the original of the signed form to: </w:t>
      </w:r>
    </w:p>
    <w:p w14:paraId="60284F96" w14:textId="4D0ECD9F" w:rsidR="00D670A8" w:rsidRDefault="00D670A8" w:rsidP="00881938">
      <w:pPr>
        <w:pStyle w:val="NoSpacing"/>
        <w:rPr>
          <w:rFonts w:cstheme="minorHAnsi"/>
        </w:rPr>
      </w:pPr>
      <w:r>
        <w:rPr>
          <w:rFonts w:cstheme="minorHAnsi"/>
        </w:rPr>
        <w:t>EMUNI University (Polona Oblak)</w:t>
      </w:r>
    </w:p>
    <w:p w14:paraId="5BBE0222" w14:textId="004E1D0B" w:rsidR="00D670A8" w:rsidRDefault="00D670A8" w:rsidP="00881938">
      <w:pPr>
        <w:pStyle w:val="NoSpacing"/>
        <w:rPr>
          <w:rFonts w:cstheme="minorHAnsi"/>
        </w:rPr>
      </w:pPr>
      <w:r>
        <w:rPr>
          <w:rFonts w:cstheme="minorHAnsi"/>
        </w:rPr>
        <w:t>Kidričevo nabrežje 2</w:t>
      </w:r>
    </w:p>
    <w:p w14:paraId="4D025240" w14:textId="6FB82AF6" w:rsidR="00D670A8" w:rsidRDefault="00D670A8" w:rsidP="00881938">
      <w:pPr>
        <w:pStyle w:val="NoSpacing"/>
        <w:rPr>
          <w:rFonts w:cstheme="minorHAnsi"/>
        </w:rPr>
      </w:pPr>
      <w:r>
        <w:rPr>
          <w:rFonts w:cstheme="minorHAnsi"/>
        </w:rPr>
        <w:t>6330 Piran</w:t>
      </w:r>
    </w:p>
    <w:p w14:paraId="6675638C" w14:textId="080C5E6D" w:rsidR="00D670A8" w:rsidRPr="00F554A4" w:rsidRDefault="00D670A8" w:rsidP="00881938">
      <w:pPr>
        <w:pStyle w:val="NoSpacing"/>
        <w:rPr>
          <w:rFonts w:cstheme="minorHAnsi"/>
        </w:rPr>
      </w:pPr>
      <w:r>
        <w:rPr>
          <w:rFonts w:cstheme="minorHAnsi"/>
        </w:rPr>
        <w:t>Slovenia</w:t>
      </w:r>
    </w:p>
    <w:sectPr w:rsidR="00D670A8" w:rsidRPr="00F554A4" w:rsidSect="007E511A">
      <w:headerReference w:type="default" r:id="rId7"/>
      <w:headerReference w:type="first" r:id="rId8"/>
      <w:pgSz w:w="11906" w:h="16838"/>
      <w:pgMar w:top="1985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C0753C" w14:textId="77777777" w:rsidR="00355FDB" w:rsidRDefault="00355FDB" w:rsidP="001F2823">
      <w:pPr>
        <w:spacing w:after="0" w:line="240" w:lineRule="auto"/>
      </w:pPr>
      <w:r>
        <w:separator/>
      </w:r>
    </w:p>
  </w:endnote>
  <w:endnote w:type="continuationSeparator" w:id="0">
    <w:p w14:paraId="36423C01" w14:textId="77777777" w:rsidR="00355FDB" w:rsidRDefault="00355FDB" w:rsidP="001F28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wsGoth BT">
    <w:altName w:val="Calibri"/>
    <w:panose1 w:val="020B0503020203020204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4C100C" w14:textId="77777777" w:rsidR="00355FDB" w:rsidRDefault="00355FDB" w:rsidP="001F2823">
      <w:pPr>
        <w:spacing w:after="0" w:line="240" w:lineRule="auto"/>
      </w:pPr>
      <w:r>
        <w:separator/>
      </w:r>
    </w:p>
  </w:footnote>
  <w:footnote w:type="continuationSeparator" w:id="0">
    <w:p w14:paraId="0EB8B285" w14:textId="77777777" w:rsidR="00355FDB" w:rsidRDefault="00355FDB" w:rsidP="001F28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22E27A" w14:textId="2D573471" w:rsidR="00804199" w:rsidRDefault="007E511A">
    <w:pPr>
      <w:pStyle w:val="Header"/>
    </w:pPr>
    <w:r>
      <w:rPr>
        <w:noProof/>
        <w:lang w:val="en-US"/>
      </w:rPr>
      <w:drawing>
        <wp:anchor distT="0" distB="0" distL="114300" distR="114300" simplePos="0" relativeHeight="251662336" behindDoc="1" locked="0" layoutInCell="1" allowOverlap="1" wp14:anchorId="68BA1B17" wp14:editId="24AC2204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000" cy="10692000"/>
          <wp:effectExtent l="0" t="0" r="3175" b="0"/>
          <wp:wrapNone/>
          <wp:docPr id="1628532008" name="Picture 1628532008" descr="C:\Users\denis\AppData\Local\Microsoft\Windows\INetCache\Content.Word\University-p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enis\AppData\Local\Microsoft\Windows\INetCache\Content.Word\University-page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1069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57866C" w14:textId="77777777" w:rsidR="004A1A2F" w:rsidRDefault="00922FAE">
    <w:pPr>
      <w:pStyle w:val="Header"/>
    </w:pPr>
    <w:r>
      <w:rPr>
        <w:noProof/>
        <w:lang w:val="en-US"/>
      </w:rPr>
      <w:drawing>
        <wp:anchor distT="0" distB="0" distL="114300" distR="114300" simplePos="0" relativeHeight="251664384" behindDoc="1" locked="0" layoutInCell="1" allowOverlap="1" wp14:anchorId="21029714" wp14:editId="7B6AA291">
          <wp:simplePos x="0" y="0"/>
          <wp:positionH relativeFrom="margin">
            <wp:posOffset>-901065</wp:posOffset>
          </wp:positionH>
          <wp:positionV relativeFrom="margin">
            <wp:posOffset>-1249045</wp:posOffset>
          </wp:positionV>
          <wp:extent cx="7560310" cy="10702290"/>
          <wp:effectExtent l="0" t="0" r="2540" b="3810"/>
          <wp:wrapNone/>
          <wp:docPr id="2123958357" name="Picture 1" descr="C:\Users\denis\AppData\Local\Microsoft\Windows\INetCacheContent.Word\University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enis\AppData\Local\Microsoft\Windows\INetCacheContent.Word\University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0702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4A4"/>
    <w:rsid w:val="000035B4"/>
    <w:rsid w:val="00041514"/>
    <w:rsid w:val="00112644"/>
    <w:rsid w:val="001F2823"/>
    <w:rsid w:val="001F533D"/>
    <w:rsid w:val="0024770F"/>
    <w:rsid w:val="00355FDB"/>
    <w:rsid w:val="00381AD6"/>
    <w:rsid w:val="004A1A2F"/>
    <w:rsid w:val="00523B0B"/>
    <w:rsid w:val="005A2F8D"/>
    <w:rsid w:val="00693864"/>
    <w:rsid w:val="007373AD"/>
    <w:rsid w:val="00747EC4"/>
    <w:rsid w:val="007E511A"/>
    <w:rsid w:val="00804199"/>
    <w:rsid w:val="00881938"/>
    <w:rsid w:val="008A6394"/>
    <w:rsid w:val="00922FAE"/>
    <w:rsid w:val="00AC6077"/>
    <w:rsid w:val="00B107FF"/>
    <w:rsid w:val="00B258DA"/>
    <w:rsid w:val="00C215AE"/>
    <w:rsid w:val="00CB086E"/>
    <w:rsid w:val="00D024FB"/>
    <w:rsid w:val="00D670A8"/>
    <w:rsid w:val="00DA7E5B"/>
    <w:rsid w:val="00DE323A"/>
    <w:rsid w:val="00EB1439"/>
    <w:rsid w:val="00F127FB"/>
    <w:rsid w:val="00F473A6"/>
    <w:rsid w:val="00F554A4"/>
    <w:rsid w:val="00FA4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1E5C1AA9"/>
  <w15:docId w15:val="{7437400D-E52B-4FD1-9DD2-6C2A9EBFD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14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F28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282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F28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2823"/>
  </w:style>
  <w:style w:type="paragraph" w:styleId="Footer">
    <w:name w:val="footer"/>
    <w:basedOn w:val="Normal"/>
    <w:link w:val="FooterChar"/>
    <w:uiPriority w:val="99"/>
    <w:unhideWhenUsed/>
    <w:rsid w:val="001F28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2823"/>
  </w:style>
  <w:style w:type="paragraph" w:styleId="NoSpacing">
    <w:name w:val="No Spacing"/>
    <w:uiPriority w:val="1"/>
    <w:qFormat/>
    <w:rsid w:val="00F554A4"/>
    <w:pPr>
      <w:spacing w:after="0" w:line="240" w:lineRule="auto"/>
    </w:pPr>
  </w:style>
  <w:style w:type="table" w:styleId="TableGrid">
    <w:name w:val="Table Grid"/>
    <w:basedOn w:val="TableNormal"/>
    <w:uiPriority w:val="39"/>
    <w:rsid w:val="00F554A4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554A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70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olona.oblak@emuni.si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.shortcut-targets-by-id\0B5CBHECZN5-WRGFRNGhoY09XN0E\Fileserver\01_University\15_PUBLIC\EMUNI%20Letterhead-2%20sided-pira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EMUNI Letterhead-2 sided-piran</Template>
  <TotalTime>10</TotalTime>
  <Pages>2</Pages>
  <Words>111</Words>
  <Characters>635</Characters>
  <Application>Microsoft Office Word</Application>
  <DocSecurity>0</DocSecurity>
  <Lines>70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 Curcic</dc:creator>
  <cp:lastModifiedBy>Polona Oblak</cp:lastModifiedBy>
  <cp:revision>6</cp:revision>
  <dcterms:created xsi:type="dcterms:W3CDTF">2024-08-21T09:06:00Z</dcterms:created>
  <dcterms:modified xsi:type="dcterms:W3CDTF">2025-07-16T15:03:00Z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196e92a3514a774b524f8ccde6aa845d63037cb02147b22988dd67073a51b477</vt:lpwstr>
  </property>
</Properties>
</file>